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8E6AB" w14:textId="3B907FB8" w:rsidR="00185DF0" w:rsidRDefault="00000000"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C57A9D" wp14:editId="1DFDC396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A69397B"/>
            </w:pict>
          </mc:Fallback>
        </mc:AlternateContent>
      </w:r>
      <w:r>
        <w:rPr>
          <w:noProof/>
        </w:rPr>
        <w:drawing>
          <wp:inline distT="0" distB="0" distL="0" distR="0" wp14:anchorId="2B451035" wp14:editId="138B9C5F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69D">
        <w:rPr>
          <w:lang w:val="en-GB"/>
        </w:rPr>
        <w:tab/>
      </w:r>
      <w:r w:rsidR="00E5469D">
        <w:rPr>
          <w:lang w:val="en-GB"/>
        </w:rPr>
        <w:tab/>
        <w:t xml:space="preserve">  </w:t>
      </w:r>
      <w:r w:rsidR="000D22B0">
        <w:rPr>
          <w:lang w:val="en-GB"/>
        </w:rPr>
        <w:tab/>
      </w:r>
      <w:r w:rsidR="000D22B0">
        <w:rPr>
          <w:lang w:val="en-GB"/>
        </w:rPr>
        <w:tab/>
      </w:r>
      <w:r w:rsidR="003B6A7A">
        <w:rPr>
          <w:lang w:val="en-GB"/>
        </w:rPr>
        <w:tab/>
      </w:r>
      <w:r w:rsidR="003B6A7A">
        <w:rPr>
          <w:lang w:val="en-GB"/>
        </w:rPr>
        <w:tab/>
      </w:r>
      <w:r w:rsidR="000D22B0">
        <w:rPr>
          <w:lang w:val="en-GB"/>
        </w:rPr>
        <w:tab/>
      </w:r>
      <w:r w:rsidR="004B5519">
        <w:rPr>
          <w:rFonts w:ascii="Arial" w:hAnsi="Arial" w:cs="Arial"/>
          <w:color w:val="001740"/>
          <w:sz w:val="32"/>
          <w:szCs w:val="32"/>
          <w:lang w:val="en-GB"/>
        </w:rPr>
        <w:t xml:space="preserve">   DECOTREND</w:t>
      </w:r>
    </w:p>
    <w:p w14:paraId="21F5EB91" w14:textId="77777777" w:rsidR="00A64157" w:rsidRPr="005A4CA0" w:rsidRDefault="00A6415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725ACB0D" w14:textId="77777777" w:rsidR="00391DCD" w:rsidRDefault="00391DCD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202CB4D9" w14:textId="77777777" w:rsidR="00204620" w:rsidRPr="005A4CA0" w:rsidRDefault="00204620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6E22BDE0" w14:textId="77777777" w:rsidR="00530C15" w:rsidRPr="00955E6E" w:rsidRDefault="00530C15" w:rsidP="005A4CA0">
      <w:pPr>
        <w:jc w:val="both"/>
        <w:rPr>
          <w:rFonts w:ascii="Arial" w:hAnsi="Arial" w:cs="Arial"/>
          <w:b/>
          <w:bCs/>
          <w:lang w:val="en-GB"/>
        </w:rPr>
      </w:pPr>
    </w:p>
    <w:p w14:paraId="45DB1A6F" w14:textId="77777777" w:rsidR="00185DF0" w:rsidRDefault="004B5519">
      <w:pPr>
        <w:pStyle w:val="Titre1"/>
        <w:rPr>
          <w:sz w:val="24"/>
          <w:lang w:val="en-GB"/>
        </w:rPr>
      </w:pPr>
      <w:r>
        <w:rPr>
          <w:sz w:val="24"/>
          <w:lang w:val="en-GB"/>
        </w:rPr>
        <w:t>DECOTREN</w:t>
      </w:r>
      <w:r w:rsidR="00000000">
        <w:rPr>
          <w:sz w:val="24"/>
          <w:lang w:val="en-GB"/>
        </w:rPr>
        <w:t xml:space="preserve">D </w:t>
      </w:r>
    </w:p>
    <w:p w14:paraId="0191E912" w14:textId="77777777" w:rsidR="00185DF0" w:rsidRDefault="00000000">
      <w:pPr>
        <w:autoSpaceDE w:val="0"/>
        <w:autoSpaceDN w:val="0"/>
        <w:adjustRightInd w:val="0"/>
        <w:rPr>
          <w:rFonts w:ascii="DIN-Regular" w:hAnsi="DIN-Regular"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lang w:val="en-US"/>
        </w:rPr>
        <w:t>Paneles decorativos efecto tendencia</w:t>
      </w:r>
    </w:p>
    <w:p w14:paraId="55A71BB9" w14:textId="77777777" w:rsidR="002841BF" w:rsidRPr="00B4634B" w:rsidRDefault="002841BF" w:rsidP="002841BF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06DF6D4A" w14:textId="77777777" w:rsidR="007D5370" w:rsidRDefault="007D5370" w:rsidP="007D5370">
      <w:pPr>
        <w:tabs>
          <w:tab w:val="left" w:pos="180"/>
        </w:tabs>
        <w:autoSpaceDE w:val="0"/>
        <w:autoSpaceDN w:val="0"/>
        <w:adjustRightInd w:val="0"/>
        <w:jc w:val="both"/>
        <w:rPr>
          <w:rFonts w:ascii="DIN-Regular" w:hAnsi="DIN-Regular"/>
          <w:b/>
          <w:bCs/>
          <w:sz w:val="20"/>
          <w:szCs w:val="20"/>
          <w:lang w:val="en-GB"/>
        </w:rPr>
      </w:pPr>
    </w:p>
    <w:p w14:paraId="44707019" w14:textId="77777777" w:rsidR="00185DF0" w:rsidRPr="00092F59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E6E">
        <w:rPr>
          <w:rFonts w:ascii="Arial" w:hAnsi="Arial" w:cs="Arial"/>
          <w:b/>
          <w:lang w:val="en-GB"/>
        </w:rPr>
        <w:t>Descripción</w:t>
      </w:r>
      <w:r w:rsidRPr="00530C15">
        <w:rPr>
          <w:rFonts w:ascii="Arial" w:hAnsi="Arial" w:cs="Arial"/>
          <w:lang w:val="en-GB"/>
        </w:rPr>
        <w:t xml:space="preserve">: </w:t>
      </w:r>
      <w:r w:rsidR="002568D0" w:rsidRPr="002568D0">
        <w:rPr>
          <w:rFonts w:ascii="Arial" w:hAnsi="Arial" w:cs="Arial"/>
          <w:lang w:val="en-GB"/>
        </w:rPr>
        <w:t xml:space="preserve">panel decorativo de protección efecto tendencia (Decotrend </w:t>
      </w:r>
      <w:r w:rsidR="002568D0" w:rsidRPr="002568D0">
        <w:rPr>
          <w:rFonts w:ascii="Arial" w:hAnsi="Arial" w:cs="Arial"/>
          <w:lang w:val="en-US"/>
        </w:rPr>
        <w:t xml:space="preserve">fabricado por Gerflor -Composite o Aluminio Cepillado). </w:t>
      </w:r>
      <w:r w:rsidR="002568D0" w:rsidRPr="00092F59">
        <w:rPr>
          <w:rFonts w:ascii="Arial" w:hAnsi="Arial" w:cs="Arial"/>
        </w:rPr>
        <w:t>Resistente a impactos y arañazos de PVC rígido efecto metalizado Bs2d0 ignífugo. Su longitud es de 3 m, su anchura de 1,30 m y su espesor de 2 mm.</w:t>
      </w:r>
    </w:p>
    <w:p w14:paraId="28893C1C" w14:textId="77777777" w:rsidR="002568D0" w:rsidRPr="00092F59" w:rsidRDefault="002568D0" w:rsidP="002568D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3D3CD86" w14:textId="77777777" w:rsidR="00185DF0" w:rsidRPr="00092F59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F59">
        <w:rPr>
          <w:rFonts w:ascii="Arial" w:hAnsi="Arial" w:cs="Arial"/>
        </w:rPr>
        <w:t xml:space="preserve">En su fabricación no se utilizan metales pesados ni ninguna sustancia potencialmente sujeta a alguna restricción REACH. Se utiliza el proceso de estabilización térmica calcio-zinc. </w:t>
      </w:r>
      <w:r w:rsidR="000A1A17" w:rsidRPr="00092F59">
        <w:rPr>
          <w:rFonts w:ascii="Arial" w:hAnsi="Arial" w:cs="Arial"/>
        </w:rPr>
        <w:t xml:space="preserve">El nivel de emisión de sustancias volátiles en el aire interior se ha comprobado conforme a la norma ISO 16000 y es inferior a </w:t>
      </w:r>
      <w:r w:rsidR="000A1A17" w:rsidRPr="00893AEF">
        <w:rPr>
          <w:rFonts w:ascii="Arial" w:hAnsi="Arial" w:cs="Arial"/>
        </w:rPr>
        <w:t>15μg/m</w:t>
      </w:r>
      <w:proofErr w:type="gramStart"/>
      <w:r w:rsidR="000A1A17" w:rsidRPr="00893AEF">
        <w:rPr>
          <w:rFonts w:ascii="Arial" w:hAnsi="Arial" w:cs="Arial"/>
        </w:rPr>
        <w:t>3</w:t>
      </w:r>
      <w:r w:rsidR="000A1A17" w:rsidRPr="00092F59">
        <w:rPr>
          <w:rFonts w:ascii="Arial" w:hAnsi="Arial" w:cs="Arial"/>
        </w:rPr>
        <w:t>.El</w:t>
      </w:r>
      <w:proofErr w:type="gramEnd"/>
      <w:r w:rsidR="000A1A17" w:rsidRPr="00092F59">
        <w:rPr>
          <w:rFonts w:ascii="Arial" w:hAnsi="Arial" w:cs="Arial"/>
        </w:rPr>
        <w:t xml:space="preserve"> 100% del producto es reciclable.</w:t>
      </w:r>
    </w:p>
    <w:p w14:paraId="5F804EDE" w14:textId="77777777" w:rsidR="00AA1B47" w:rsidRPr="00092F59" w:rsidRDefault="00AA1B47" w:rsidP="000A1A1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85E7589" w14:textId="77777777" w:rsidR="00E5469D" w:rsidRPr="00092F59" w:rsidRDefault="00E5469D" w:rsidP="00E5469D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ACFEF46" w14:textId="77777777" w:rsidR="00185DF0" w:rsidRPr="00092F59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092F59">
        <w:rPr>
          <w:rFonts w:ascii="Arial" w:hAnsi="Arial" w:cs="Arial"/>
          <w:b/>
        </w:rPr>
        <w:t>Color</w:t>
      </w:r>
      <w:r w:rsidRPr="00092F59">
        <w:rPr>
          <w:rFonts w:ascii="Arial" w:hAnsi="Arial" w:cs="Arial"/>
        </w:rPr>
        <w:t>:</w:t>
      </w:r>
      <w:proofErr w:type="gramEnd"/>
      <w:r w:rsidRPr="00092F59">
        <w:rPr>
          <w:rFonts w:ascii="Arial" w:hAnsi="Arial" w:cs="Arial"/>
        </w:rPr>
        <w:t xml:space="preserve"> seleccionado por los arquitectos a partir de la gama estándar del fabricante.</w:t>
      </w:r>
    </w:p>
    <w:p w14:paraId="561B167D" w14:textId="77777777" w:rsidR="00530C15" w:rsidRPr="00092F59" w:rsidRDefault="00530C15" w:rsidP="007E6CE7">
      <w:pPr>
        <w:tabs>
          <w:tab w:val="num" w:pos="360"/>
        </w:tabs>
        <w:autoSpaceDE w:val="0"/>
        <w:autoSpaceDN w:val="0"/>
        <w:adjustRightInd w:val="0"/>
        <w:ind w:left="383" w:hanging="383"/>
        <w:jc w:val="both"/>
        <w:rPr>
          <w:rFonts w:ascii="Arial" w:hAnsi="Arial" w:cs="Arial"/>
        </w:rPr>
      </w:pPr>
    </w:p>
    <w:p w14:paraId="683A8CE1" w14:textId="77777777" w:rsidR="00185DF0" w:rsidRDefault="00000000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>Secuencia de instalación</w:t>
      </w:r>
      <w:r w:rsidR="00CE0284">
        <w:rPr>
          <w:rFonts w:ascii="Arial" w:hAnsi="Arial" w:cs="Arial"/>
          <w:lang w:val="en-GB"/>
        </w:rPr>
        <w:t xml:space="preserve">: </w:t>
      </w:r>
      <w:r w:rsidR="003B6A7A" w:rsidRPr="00747692">
        <w:rPr>
          <w:rFonts w:ascii="Arial" w:hAnsi="Arial" w:cs="Arial"/>
          <w:lang w:val="en-US"/>
        </w:rPr>
        <w:t xml:space="preserve">pegar según las </w:t>
      </w:r>
      <w:r w:rsidR="003B6A7A" w:rsidRPr="00747692">
        <w:rPr>
          <w:rFonts w:ascii="Arial" w:hAnsi="Arial" w:cs="Arial"/>
          <w:lang w:val="en-GB"/>
        </w:rPr>
        <w:t xml:space="preserve">instrucciones </w:t>
      </w:r>
      <w:r w:rsidR="003B6A7A" w:rsidRPr="00747692">
        <w:rPr>
          <w:rFonts w:ascii="Arial" w:hAnsi="Arial" w:cs="Arial"/>
          <w:lang w:val="en-US"/>
        </w:rPr>
        <w:t>del fabricante</w:t>
      </w:r>
      <w:r w:rsidR="003B6A7A" w:rsidRPr="008B439D">
        <w:rPr>
          <w:rFonts w:ascii="Arial" w:hAnsi="Arial" w:cs="Arial"/>
          <w:lang w:val="en-US"/>
        </w:rPr>
        <w:t>.</w:t>
      </w:r>
    </w:p>
    <w:p w14:paraId="293B7AEB" w14:textId="77777777" w:rsidR="00774455" w:rsidRDefault="00774455" w:rsidP="005A4CA0">
      <w:pPr>
        <w:jc w:val="both"/>
        <w:rPr>
          <w:rFonts w:ascii="Arial" w:hAnsi="Arial" w:cs="Arial"/>
          <w:lang w:val="en-US"/>
        </w:rPr>
      </w:pPr>
    </w:p>
    <w:p w14:paraId="69E7416A" w14:textId="77777777" w:rsidR="00AD6CAD" w:rsidRPr="00B4634B" w:rsidRDefault="00AD6CAD" w:rsidP="005A4CA0">
      <w:pPr>
        <w:jc w:val="both"/>
        <w:rPr>
          <w:rFonts w:ascii="Arial" w:hAnsi="Arial" w:cs="Arial"/>
          <w:lang w:val="en-US"/>
        </w:rPr>
      </w:pPr>
    </w:p>
    <w:sectPr w:rsidR="00AD6CAD" w:rsidRPr="00B463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BCF5F" w14:textId="77777777" w:rsidR="00770FAB" w:rsidRDefault="00770FAB">
      <w:r>
        <w:separator/>
      </w:r>
    </w:p>
  </w:endnote>
  <w:endnote w:type="continuationSeparator" w:id="0">
    <w:p w14:paraId="6BE0DEBF" w14:textId="77777777" w:rsidR="00770FAB" w:rsidRDefault="0077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B1286" w14:textId="77777777" w:rsidR="00185DF0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Texto de 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gerflor.</w:t>
    </w:r>
    <w:r>
      <w:rPr>
        <w:rFonts w:ascii="Arial" w:hAnsi="Arial" w:cs="Arial"/>
        <w:b/>
        <w:bCs/>
        <w:color w:val="001740"/>
        <w:sz w:val="20"/>
        <w:szCs w:val="20"/>
      </w:rPr>
      <w:t>com/int</w:t>
    </w:r>
  </w:p>
  <w:p w14:paraId="64B27871" w14:textId="77777777" w:rsidR="00AA1B47" w:rsidRDefault="00AA1B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7A057" w14:textId="77777777" w:rsidR="00770FAB" w:rsidRDefault="00770FAB">
      <w:r>
        <w:separator/>
      </w:r>
    </w:p>
  </w:footnote>
  <w:footnote w:type="continuationSeparator" w:id="0">
    <w:p w14:paraId="5DEF87F8" w14:textId="77777777" w:rsidR="00770FAB" w:rsidRDefault="00770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7AFEEE4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6E27"/>
    <w:multiLevelType w:val="hybridMultilevel"/>
    <w:tmpl w:val="426C7AA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11EFD"/>
    <w:multiLevelType w:val="hybridMultilevel"/>
    <w:tmpl w:val="113EE476"/>
    <w:lvl w:ilvl="0" w:tplc="EBA23A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3" w15:restartNumberingAfterBreak="0">
    <w:nsid w:val="1FF818FD"/>
    <w:multiLevelType w:val="hybridMultilevel"/>
    <w:tmpl w:val="95508E1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F1F36"/>
    <w:multiLevelType w:val="hybridMultilevel"/>
    <w:tmpl w:val="263E654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12421"/>
    <w:multiLevelType w:val="hybridMultilevel"/>
    <w:tmpl w:val="8EA4A390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20D40"/>
    <w:multiLevelType w:val="hybridMultilevel"/>
    <w:tmpl w:val="0FCA07C0"/>
    <w:lvl w:ilvl="0" w:tplc="EBA23A1E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C1A79AC"/>
    <w:multiLevelType w:val="hybridMultilevel"/>
    <w:tmpl w:val="0C6A7AE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92BF6"/>
    <w:multiLevelType w:val="hybridMultilevel"/>
    <w:tmpl w:val="5622BFD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85D97"/>
    <w:multiLevelType w:val="hybridMultilevel"/>
    <w:tmpl w:val="66FE8D3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268C1"/>
    <w:multiLevelType w:val="hybridMultilevel"/>
    <w:tmpl w:val="FEE4FF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32351"/>
    <w:multiLevelType w:val="hybridMultilevel"/>
    <w:tmpl w:val="0730186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A635B"/>
    <w:multiLevelType w:val="hybridMultilevel"/>
    <w:tmpl w:val="C17A126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E3180"/>
    <w:multiLevelType w:val="hybridMultilevel"/>
    <w:tmpl w:val="6736E8E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93646"/>
    <w:multiLevelType w:val="hybridMultilevel"/>
    <w:tmpl w:val="BCB4BD36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52B52"/>
    <w:multiLevelType w:val="hybridMultilevel"/>
    <w:tmpl w:val="5F28DE8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9682E"/>
    <w:multiLevelType w:val="hybridMultilevel"/>
    <w:tmpl w:val="E5DCB9B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124EFF"/>
    <w:multiLevelType w:val="hybridMultilevel"/>
    <w:tmpl w:val="B0B6B33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65CDF"/>
    <w:multiLevelType w:val="hybridMultilevel"/>
    <w:tmpl w:val="60180B5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13373"/>
    <w:multiLevelType w:val="hybridMultilevel"/>
    <w:tmpl w:val="DD8025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F3334"/>
    <w:multiLevelType w:val="hybridMultilevel"/>
    <w:tmpl w:val="3EE6478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027F82"/>
    <w:multiLevelType w:val="hybridMultilevel"/>
    <w:tmpl w:val="F210D9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AB07B0"/>
    <w:multiLevelType w:val="hybridMultilevel"/>
    <w:tmpl w:val="5B1A4A5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2F2F92"/>
    <w:multiLevelType w:val="hybridMultilevel"/>
    <w:tmpl w:val="484A9B5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F1719C"/>
    <w:multiLevelType w:val="hybridMultilevel"/>
    <w:tmpl w:val="E36EA542"/>
    <w:lvl w:ilvl="0" w:tplc="040C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73CE0698"/>
    <w:multiLevelType w:val="hybridMultilevel"/>
    <w:tmpl w:val="382662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41BED"/>
    <w:multiLevelType w:val="hybridMultilevel"/>
    <w:tmpl w:val="36247D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171F2C"/>
    <w:multiLevelType w:val="hybridMultilevel"/>
    <w:tmpl w:val="0E66CAE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830204"/>
    <w:multiLevelType w:val="hybridMultilevel"/>
    <w:tmpl w:val="12F0F8D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5304384">
    <w:abstractNumId w:val="22"/>
  </w:num>
  <w:num w:numId="2" w16cid:durableId="432215083">
    <w:abstractNumId w:val="26"/>
  </w:num>
  <w:num w:numId="3" w16cid:durableId="1633369022">
    <w:abstractNumId w:val="0"/>
  </w:num>
  <w:num w:numId="4" w16cid:durableId="842400996">
    <w:abstractNumId w:val="5"/>
  </w:num>
  <w:num w:numId="5" w16cid:durableId="1111127946">
    <w:abstractNumId w:val="31"/>
  </w:num>
  <w:num w:numId="6" w16cid:durableId="1156074807">
    <w:abstractNumId w:val="15"/>
  </w:num>
  <w:num w:numId="7" w16cid:durableId="189295962">
    <w:abstractNumId w:val="6"/>
  </w:num>
  <w:num w:numId="8" w16cid:durableId="1872566950">
    <w:abstractNumId w:val="3"/>
  </w:num>
  <w:num w:numId="9" w16cid:durableId="413866311">
    <w:abstractNumId w:val="18"/>
  </w:num>
  <w:num w:numId="10" w16cid:durableId="2090302092">
    <w:abstractNumId w:val="29"/>
  </w:num>
  <w:num w:numId="11" w16cid:durableId="385615235">
    <w:abstractNumId w:val="17"/>
  </w:num>
  <w:num w:numId="12" w16cid:durableId="423695516">
    <w:abstractNumId w:val="23"/>
  </w:num>
  <w:num w:numId="13" w16cid:durableId="1777943023">
    <w:abstractNumId w:val="10"/>
  </w:num>
  <w:num w:numId="14" w16cid:durableId="1049065007">
    <w:abstractNumId w:val="28"/>
  </w:num>
  <w:num w:numId="15" w16cid:durableId="724529790">
    <w:abstractNumId w:val="20"/>
  </w:num>
  <w:num w:numId="16" w16cid:durableId="362442401">
    <w:abstractNumId w:val="11"/>
  </w:num>
  <w:num w:numId="17" w16cid:durableId="1517305028">
    <w:abstractNumId w:val="19"/>
  </w:num>
  <w:num w:numId="18" w16cid:durableId="1700928019">
    <w:abstractNumId w:val="2"/>
  </w:num>
  <w:num w:numId="19" w16cid:durableId="197586917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6991277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1880869">
    <w:abstractNumId w:val="13"/>
  </w:num>
  <w:num w:numId="22" w16cid:durableId="2086149076">
    <w:abstractNumId w:val="7"/>
  </w:num>
  <w:num w:numId="23" w16cid:durableId="1049300452">
    <w:abstractNumId w:val="14"/>
  </w:num>
  <w:num w:numId="24" w16cid:durableId="61103472">
    <w:abstractNumId w:val="16"/>
  </w:num>
  <w:num w:numId="25" w16cid:durableId="1589339535">
    <w:abstractNumId w:val="21"/>
  </w:num>
  <w:num w:numId="26" w16cid:durableId="1905607673">
    <w:abstractNumId w:val="9"/>
  </w:num>
  <w:num w:numId="27" w16cid:durableId="2045910484">
    <w:abstractNumId w:val="12"/>
  </w:num>
  <w:num w:numId="28" w16cid:durableId="235673953">
    <w:abstractNumId w:val="4"/>
  </w:num>
  <w:num w:numId="29" w16cid:durableId="1512525995">
    <w:abstractNumId w:val="32"/>
  </w:num>
  <w:num w:numId="30" w16cid:durableId="1975060525">
    <w:abstractNumId w:val="24"/>
  </w:num>
  <w:num w:numId="31" w16cid:durableId="1776093014">
    <w:abstractNumId w:val="1"/>
  </w:num>
  <w:num w:numId="32" w16cid:durableId="595285095">
    <w:abstractNumId w:val="8"/>
  </w:num>
  <w:num w:numId="33" w16cid:durableId="825391843">
    <w:abstractNumId w:val="25"/>
  </w:num>
  <w:num w:numId="34" w16cid:durableId="77663347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66D2C"/>
    <w:rsid w:val="00092F59"/>
    <w:rsid w:val="000A1A17"/>
    <w:rsid w:val="000D22B0"/>
    <w:rsid w:val="00157EE2"/>
    <w:rsid w:val="00185DF0"/>
    <w:rsid w:val="0019392B"/>
    <w:rsid w:val="001C2D61"/>
    <w:rsid w:val="001E28D6"/>
    <w:rsid w:val="00204620"/>
    <w:rsid w:val="00246088"/>
    <w:rsid w:val="002568D0"/>
    <w:rsid w:val="00280D2E"/>
    <w:rsid w:val="002841BF"/>
    <w:rsid w:val="002A7AA7"/>
    <w:rsid w:val="002E343B"/>
    <w:rsid w:val="002E5ABD"/>
    <w:rsid w:val="00305999"/>
    <w:rsid w:val="00305E0A"/>
    <w:rsid w:val="003470D4"/>
    <w:rsid w:val="003879F9"/>
    <w:rsid w:val="00391DCD"/>
    <w:rsid w:val="003A5934"/>
    <w:rsid w:val="003B6A7A"/>
    <w:rsid w:val="003B7EA9"/>
    <w:rsid w:val="003D28FD"/>
    <w:rsid w:val="00433808"/>
    <w:rsid w:val="00443832"/>
    <w:rsid w:val="00463A8D"/>
    <w:rsid w:val="004B0208"/>
    <w:rsid w:val="004B5519"/>
    <w:rsid w:val="004F3A56"/>
    <w:rsid w:val="005022B5"/>
    <w:rsid w:val="00505EFD"/>
    <w:rsid w:val="00530C15"/>
    <w:rsid w:val="00542F6E"/>
    <w:rsid w:val="005A147D"/>
    <w:rsid w:val="005A4CA0"/>
    <w:rsid w:val="005B52AF"/>
    <w:rsid w:val="005E210C"/>
    <w:rsid w:val="005E2D20"/>
    <w:rsid w:val="005E547A"/>
    <w:rsid w:val="005F1FDC"/>
    <w:rsid w:val="006613D9"/>
    <w:rsid w:val="00683AAC"/>
    <w:rsid w:val="006B7CBB"/>
    <w:rsid w:val="0070470D"/>
    <w:rsid w:val="00747692"/>
    <w:rsid w:val="00770FAB"/>
    <w:rsid w:val="00774455"/>
    <w:rsid w:val="007D5370"/>
    <w:rsid w:val="007E4EBC"/>
    <w:rsid w:val="007E6CE7"/>
    <w:rsid w:val="00805562"/>
    <w:rsid w:val="0084171E"/>
    <w:rsid w:val="0084739C"/>
    <w:rsid w:val="0086187B"/>
    <w:rsid w:val="00862956"/>
    <w:rsid w:val="00870200"/>
    <w:rsid w:val="008B0903"/>
    <w:rsid w:val="008B439D"/>
    <w:rsid w:val="008D1E7D"/>
    <w:rsid w:val="009117F9"/>
    <w:rsid w:val="00924EAF"/>
    <w:rsid w:val="0094383F"/>
    <w:rsid w:val="009526BB"/>
    <w:rsid w:val="00955E6E"/>
    <w:rsid w:val="00981834"/>
    <w:rsid w:val="00984DDF"/>
    <w:rsid w:val="009B5EDF"/>
    <w:rsid w:val="00A43D63"/>
    <w:rsid w:val="00A53B42"/>
    <w:rsid w:val="00A54E6F"/>
    <w:rsid w:val="00A64157"/>
    <w:rsid w:val="00AA1B47"/>
    <w:rsid w:val="00AD6CAD"/>
    <w:rsid w:val="00AE1C4A"/>
    <w:rsid w:val="00AF540A"/>
    <w:rsid w:val="00AF7D64"/>
    <w:rsid w:val="00B4634B"/>
    <w:rsid w:val="00B53BA3"/>
    <w:rsid w:val="00B6742D"/>
    <w:rsid w:val="00BD0D15"/>
    <w:rsid w:val="00C85DE4"/>
    <w:rsid w:val="00C95E78"/>
    <w:rsid w:val="00CD55A9"/>
    <w:rsid w:val="00CE0284"/>
    <w:rsid w:val="00D5652C"/>
    <w:rsid w:val="00D80C6B"/>
    <w:rsid w:val="00DC0E89"/>
    <w:rsid w:val="00E248D1"/>
    <w:rsid w:val="00E5469D"/>
    <w:rsid w:val="00EA0763"/>
    <w:rsid w:val="00EC3664"/>
    <w:rsid w:val="00EF5DB8"/>
    <w:rsid w:val="00F21CF6"/>
    <w:rsid w:val="00F52D29"/>
    <w:rsid w:val="00F65C68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69055EE9"/>
  <w15:chartTrackingRefBased/>
  <w15:docId w15:val="{37E9E60D-2D4E-4E5C-8256-0CD5B437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5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docId:5B6ECDCEDB4BE180194437C24B077563</cp:keywords>
  <dc:description/>
  <cp:lastModifiedBy>GZOUR Hajar</cp:lastModifiedBy>
  <cp:revision>3</cp:revision>
  <cp:lastPrinted>1899-12-31T23:00:00Z</cp:lastPrinted>
  <dcterms:created xsi:type="dcterms:W3CDTF">2023-08-15T10:17:00Z</dcterms:created>
  <dcterms:modified xsi:type="dcterms:W3CDTF">2023-08-15T10:19:00Z</dcterms:modified>
</cp:coreProperties>
</file>